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9F7" w:rsidRDefault="00EA19F7">
      <w:r w:rsidRPr="00455DAD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1.25pt;height:259.5pt;visibility:visible">
            <v:imagedata r:id="rId4" o:title=""/>
          </v:shape>
        </w:pict>
      </w:r>
      <w:bookmarkStart w:id="0" w:name="_GoBack"/>
      <w:bookmarkEnd w:id="0"/>
    </w:p>
    <w:sectPr w:rsidR="00EA19F7" w:rsidSect="001A5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EBC"/>
    <w:rsid w:val="001A5B63"/>
    <w:rsid w:val="00455DAD"/>
    <w:rsid w:val="00B54206"/>
    <w:rsid w:val="00C31762"/>
    <w:rsid w:val="00CB7145"/>
    <w:rsid w:val="00DD1AEC"/>
    <w:rsid w:val="00EA19F7"/>
    <w:rsid w:val="00F56CD5"/>
    <w:rsid w:val="00F82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B6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56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6C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 Windows</dc:creator>
  <cp:keywords/>
  <dc:description/>
  <cp:lastModifiedBy>Пользователь</cp:lastModifiedBy>
  <cp:revision>2</cp:revision>
  <dcterms:created xsi:type="dcterms:W3CDTF">2018-10-29T17:21:00Z</dcterms:created>
  <dcterms:modified xsi:type="dcterms:W3CDTF">2018-10-29T17:21:00Z</dcterms:modified>
</cp:coreProperties>
</file>